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0D93C5D341BD46D49681DD6B47758A23"/>
        </w:placeholder>
        <w15:appearance w15:val="hidden"/>
      </w:sdtPr>
      <w:sdtEndPr>
        <w:rPr>
          <w:rFonts w:ascii="Segoe UI" w:eastAsia="Times New Roman" w:hAnsi="Segoe UI" w:cs="Segoe UI"/>
          <w:bCs/>
          <w:sz w:val="22"/>
          <w:szCs w:val="22"/>
          <w:lang w:eastAsia="sl-SI"/>
        </w:rPr>
      </w:sdtEndPr>
      <w:sdtContent>
        <w:p w14:paraId="62706023"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4C739A8A" wp14:editId="09FC7FF8">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C250359"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02FE1EA4"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69EA1A9F"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550C2393"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4DBD98C4" w14:textId="77777777" w:rsidR="004E7581" w:rsidRDefault="004E7581">
      <w:pPr>
        <w:keepNext/>
        <w:spacing w:after="0"/>
        <w:ind w:firstLine="708"/>
        <w:jc w:val="both"/>
        <w:outlineLvl w:val="5"/>
        <w:rPr>
          <w:rFonts w:ascii="Garamond" w:eastAsia="Times New Roman" w:hAnsi="Garamond"/>
          <w:b/>
          <w:lang w:eastAsia="sl-SI"/>
        </w:rPr>
      </w:pPr>
    </w:p>
    <w:p w14:paraId="7D9A7349" w14:textId="77777777" w:rsidR="004E7581" w:rsidRDefault="004E7581">
      <w:pPr>
        <w:keepNext/>
        <w:spacing w:after="0"/>
        <w:ind w:firstLine="708"/>
        <w:jc w:val="both"/>
        <w:outlineLvl w:val="5"/>
        <w:rPr>
          <w:rFonts w:ascii="Garamond" w:eastAsia="Times New Roman" w:hAnsi="Garamond"/>
          <w:b/>
          <w:lang w:eastAsia="sl-SI"/>
        </w:rPr>
      </w:pPr>
    </w:p>
    <w:p w14:paraId="2945C0CA" w14:textId="4899C620"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9F25F9">
        <w:rPr>
          <w:rFonts w:ascii="Garamond" w:eastAsia="Calibri" w:hAnsi="Garamond"/>
          <w:u w:val="single"/>
        </w:rPr>
        <w:t>21.07</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9F25F9">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9F25F9">
        <w:rPr>
          <w:rFonts w:ascii="Garamond" w:eastAsia="Calibri" w:hAnsi="Garamond"/>
          <w:b/>
          <w:bCs/>
          <w:u w:val="single"/>
        </w:rPr>
        <w:t>498</w:t>
      </w:r>
      <w:r>
        <w:rPr>
          <w:rFonts w:ascii="Garamond" w:eastAsia="Calibri" w:hAnsi="Garamond"/>
          <w:b/>
          <w:u w:val="single"/>
        </w:rPr>
        <w:t>-2025-BG/VH</w:t>
      </w:r>
    </w:p>
    <w:p w14:paraId="7401D63A"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05846EE7" w14:textId="77777777" w:rsidR="004E7581" w:rsidRDefault="004E7581">
      <w:pPr>
        <w:spacing w:after="0"/>
        <w:jc w:val="both"/>
        <w:rPr>
          <w:rFonts w:ascii="Garamond" w:eastAsia="Times New Roman" w:hAnsi="Garamond"/>
          <w:b/>
          <w:lang w:eastAsia="sl-SI"/>
        </w:rPr>
      </w:pPr>
    </w:p>
    <w:p w14:paraId="449F42E6"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2CD64720" w14:textId="77777777" w:rsidR="00760C1B" w:rsidRPr="00760C1B" w:rsidRDefault="00760C1B" w:rsidP="00760C1B">
      <w:pPr>
        <w:spacing w:after="0"/>
        <w:jc w:val="both"/>
        <w:rPr>
          <w:rFonts w:ascii="Garamond" w:eastAsia="Times New Roman" w:hAnsi="Garamond"/>
          <w:lang w:eastAsia="sl-SI"/>
        </w:rPr>
      </w:pPr>
    </w:p>
    <w:p w14:paraId="33735ABC" w14:textId="57883064" w:rsidR="00184272" w:rsidRPr="008406D1" w:rsidRDefault="00490FDD" w:rsidP="00184272">
      <w:pPr>
        <w:pStyle w:val="Navadensplet"/>
        <w:shd w:val="clear" w:color="auto" w:fill="FFFFFF"/>
        <w:rPr>
          <w:rFonts w:ascii="Garamond" w:eastAsia="Calibri" w:hAnsi="Garamond"/>
          <w:b/>
          <w:bCs/>
          <w:sz w:val="22"/>
          <w:szCs w:val="22"/>
        </w:rPr>
      </w:pPr>
      <w:r w:rsidRPr="009F25F9">
        <w:rPr>
          <w:rFonts w:ascii="Garamond" w:eastAsia="Calibri" w:hAnsi="Garamond"/>
          <w:b/>
          <w:bCs/>
          <w:sz w:val="22"/>
          <w:szCs w:val="22"/>
        </w:rPr>
        <w:t xml:space="preserve">POPRAVILO (M02) </w:t>
      </w:r>
      <w:r>
        <w:rPr>
          <w:rFonts w:ascii="Garamond" w:eastAsia="Calibri" w:hAnsi="Garamond"/>
          <w:b/>
          <w:bCs/>
          <w:sz w:val="22"/>
          <w:szCs w:val="22"/>
        </w:rPr>
        <w:t xml:space="preserve">BATERIJSKE </w:t>
      </w:r>
      <w:r w:rsidRPr="009F25F9">
        <w:rPr>
          <w:rFonts w:ascii="Garamond" w:eastAsia="Calibri" w:hAnsi="Garamond"/>
          <w:b/>
          <w:bCs/>
          <w:sz w:val="22"/>
          <w:szCs w:val="22"/>
        </w:rPr>
        <w:t>VRTALKE</w:t>
      </w:r>
      <w:r w:rsidR="009F25F9" w:rsidRPr="00490FDD">
        <w:rPr>
          <w:rFonts w:ascii="Garamond" w:eastAsia="Calibri" w:hAnsi="Garamond"/>
          <w:sz w:val="22"/>
          <w:szCs w:val="22"/>
        </w:rPr>
        <w:t>, pri kateri je potrebno popravilo motorja, vodilne gredi, ležajnega ohišja in kontaktov</w:t>
      </w:r>
      <w:r w:rsidRPr="00490FDD">
        <w:rPr>
          <w:rFonts w:ascii="Garamond" w:eastAsia="Calibri" w:hAnsi="Garamond"/>
          <w:sz w:val="22"/>
          <w:szCs w:val="22"/>
        </w:rPr>
        <w:t>.</w:t>
      </w:r>
    </w:p>
    <w:p w14:paraId="78524781" w14:textId="77777777" w:rsidR="00490FDD" w:rsidRDefault="00490FDD">
      <w:pPr>
        <w:jc w:val="both"/>
        <w:rPr>
          <w:rFonts w:ascii="Garamond" w:eastAsia="Calibri" w:hAnsi="Garamond"/>
          <w:b/>
          <w:bCs/>
        </w:rPr>
      </w:pPr>
    </w:p>
    <w:p w14:paraId="6B6CBC68" w14:textId="6F750BCA" w:rsidR="00C038D2" w:rsidRDefault="00C038D2">
      <w:pPr>
        <w:jc w:val="both"/>
        <w:rPr>
          <w:rFonts w:ascii="Garamond" w:eastAsia="Calibri" w:hAnsi="Garamond"/>
          <w:b/>
          <w:bCs/>
        </w:rPr>
      </w:pPr>
      <w:r>
        <w:rPr>
          <w:rFonts w:ascii="Garamond" w:eastAsia="Calibri" w:hAnsi="Garamond"/>
          <w:b/>
          <w:bCs/>
        </w:rPr>
        <w:t>Podatki o opremi:</w:t>
      </w:r>
    </w:p>
    <w:p w14:paraId="1A397376" w14:textId="77777777" w:rsidR="00490FDD" w:rsidRPr="00490FDD" w:rsidRDefault="00490FDD" w:rsidP="00490FDD">
      <w:pPr>
        <w:jc w:val="both"/>
        <w:rPr>
          <w:rFonts w:ascii="Garamond" w:eastAsia="Calibri" w:hAnsi="Garamond"/>
        </w:rPr>
      </w:pPr>
      <w:r w:rsidRPr="00490FDD">
        <w:rPr>
          <w:rFonts w:ascii="Garamond" w:eastAsia="Calibri" w:hAnsi="Garamond"/>
          <w:color w:val="0070C0"/>
        </w:rPr>
        <w:t xml:space="preserve">Proizvajalec: </w:t>
      </w:r>
      <w:r w:rsidRPr="00490FDD">
        <w:rPr>
          <w:rFonts w:ascii="Garamond" w:eastAsia="Calibri" w:hAnsi="Garamond"/>
        </w:rPr>
        <w:t>MBU</w:t>
      </w:r>
    </w:p>
    <w:p w14:paraId="290F2406" w14:textId="77777777" w:rsidR="00490FDD" w:rsidRPr="00490FDD" w:rsidRDefault="00490FDD" w:rsidP="00490FDD">
      <w:pPr>
        <w:jc w:val="both"/>
        <w:rPr>
          <w:rFonts w:ascii="Garamond" w:eastAsia="Calibri" w:hAnsi="Garamond"/>
        </w:rPr>
      </w:pPr>
      <w:r w:rsidRPr="00490FDD">
        <w:rPr>
          <w:rFonts w:ascii="Garamond" w:eastAsia="Calibri" w:hAnsi="Garamond"/>
          <w:color w:val="0070C0"/>
        </w:rPr>
        <w:t xml:space="preserve">Model: </w:t>
      </w:r>
      <w:r w:rsidRPr="00490FDD">
        <w:rPr>
          <w:rFonts w:ascii="Garamond" w:eastAsia="Calibri" w:hAnsi="Garamond"/>
        </w:rPr>
        <w:t>470</w:t>
      </w:r>
    </w:p>
    <w:p w14:paraId="44E5CFD3" w14:textId="77777777" w:rsidR="00490FDD" w:rsidRPr="00490FDD" w:rsidRDefault="00490FDD" w:rsidP="00490FDD">
      <w:pPr>
        <w:jc w:val="both"/>
        <w:rPr>
          <w:rFonts w:ascii="Garamond" w:eastAsia="Calibri" w:hAnsi="Garamond"/>
        </w:rPr>
      </w:pPr>
      <w:r w:rsidRPr="00490FDD">
        <w:rPr>
          <w:rFonts w:ascii="Garamond" w:eastAsia="Calibri" w:hAnsi="Garamond"/>
          <w:color w:val="0070C0"/>
        </w:rPr>
        <w:t xml:space="preserve">Serijska številka: </w:t>
      </w:r>
      <w:r w:rsidRPr="00490FDD">
        <w:rPr>
          <w:rFonts w:ascii="Garamond" w:eastAsia="Calibri" w:hAnsi="Garamond"/>
        </w:rPr>
        <w:t>23/081722</w:t>
      </w:r>
    </w:p>
    <w:p w14:paraId="3F629CBB" w14:textId="77777777" w:rsidR="00490FDD" w:rsidRPr="00490FDD" w:rsidRDefault="00490FDD" w:rsidP="00490FDD">
      <w:pPr>
        <w:jc w:val="both"/>
        <w:rPr>
          <w:rFonts w:ascii="Garamond" w:eastAsia="Calibri" w:hAnsi="Garamond"/>
        </w:rPr>
      </w:pPr>
      <w:r w:rsidRPr="00490FDD">
        <w:rPr>
          <w:rFonts w:ascii="Garamond" w:eastAsia="Calibri" w:hAnsi="Garamond"/>
          <w:color w:val="0070C0"/>
        </w:rPr>
        <w:t xml:space="preserve">Inventarna številka: </w:t>
      </w:r>
      <w:r w:rsidRPr="00490FDD">
        <w:rPr>
          <w:rFonts w:ascii="Garamond" w:eastAsia="Calibri" w:hAnsi="Garamond"/>
        </w:rPr>
        <w:t>00542566</w:t>
      </w:r>
    </w:p>
    <w:p w14:paraId="77DC46F2" w14:textId="77777777" w:rsidR="00490FDD" w:rsidRDefault="00490FDD" w:rsidP="00490FDD">
      <w:pPr>
        <w:jc w:val="both"/>
        <w:rPr>
          <w:rFonts w:ascii="Garamond" w:eastAsia="Calibri" w:hAnsi="Garamond"/>
        </w:rPr>
      </w:pPr>
      <w:r w:rsidRPr="00490FDD">
        <w:rPr>
          <w:rFonts w:ascii="Garamond" w:eastAsia="Calibri" w:hAnsi="Garamond"/>
          <w:color w:val="0070C0"/>
        </w:rPr>
        <w:t xml:space="preserve">Leto nabave: </w:t>
      </w:r>
      <w:r w:rsidRPr="00490FDD">
        <w:rPr>
          <w:rFonts w:ascii="Garamond" w:eastAsia="Calibri" w:hAnsi="Garamond"/>
        </w:rPr>
        <w:t>2019</w:t>
      </w:r>
      <w:r w:rsidRPr="00490FDD">
        <w:rPr>
          <w:rFonts w:ascii="Garamond" w:eastAsia="Calibri" w:hAnsi="Garamond"/>
        </w:rPr>
        <w:t xml:space="preserve"> </w:t>
      </w:r>
    </w:p>
    <w:p w14:paraId="3F90B32A" w14:textId="77777777" w:rsidR="00490FDD" w:rsidRDefault="00490FDD" w:rsidP="00490FDD">
      <w:pPr>
        <w:jc w:val="both"/>
        <w:rPr>
          <w:rFonts w:ascii="Garamond" w:eastAsia="Calibri" w:hAnsi="Garamond"/>
        </w:rPr>
      </w:pPr>
    </w:p>
    <w:p w14:paraId="10ED8B33" w14:textId="589AA3F4" w:rsidR="007A03FC" w:rsidRDefault="005B37F7" w:rsidP="00490FDD">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0401E7B7" w14:textId="77777777" w:rsidR="005B37F7" w:rsidRPr="005B37F7" w:rsidRDefault="005B37F7">
      <w:pPr>
        <w:jc w:val="both"/>
        <w:rPr>
          <w:rFonts w:ascii="Garamond" w:eastAsia="Calibri" w:hAnsi="Garamond"/>
        </w:rPr>
      </w:pPr>
    </w:p>
    <w:p w14:paraId="58231632"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5175747"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B7C13D5"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6211D8CC"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867C9B6" w14:textId="77777777" w:rsidR="00490FDD" w:rsidRDefault="00490FDD" w:rsidP="00184272">
      <w:pPr>
        <w:spacing w:after="0"/>
        <w:rPr>
          <w:rFonts w:ascii="Garamond" w:eastAsia="Times New Roman" w:hAnsi="Garamond"/>
          <w:b/>
          <w:lang w:eastAsia="sl-SI"/>
        </w:rPr>
      </w:pPr>
    </w:p>
    <w:p w14:paraId="28E26EFC" w14:textId="77777777" w:rsidR="00490FDD" w:rsidRDefault="00490FDD" w:rsidP="00184272">
      <w:pPr>
        <w:spacing w:after="0"/>
        <w:rPr>
          <w:rFonts w:ascii="Garamond" w:eastAsia="Times New Roman" w:hAnsi="Garamond"/>
          <w:b/>
          <w:lang w:eastAsia="sl-SI"/>
        </w:rPr>
      </w:pPr>
    </w:p>
    <w:p w14:paraId="55807D82" w14:textId="77777777" w:rsidR="00490FDD" w:rsidRDefault="00490FDD" w:rsidP="00184272">
      <w:pPr>
        <w:spacing w:after="0"/>
        <w:rPr>
          <w:rFonts w:ascii="Garamond" w:eastAsia="Times New Roman" w:hAnsi="Garamond"/>
          <w:b/>
          <w:lang w:eastAsia="sl-SI"/>
        </w:rPr>
      </w:pPr>
    </w:p>
    <w:p w14:paraId="61B70537" w14:textId="11C88AC6"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058E6D38" w14:textId="77777777" w:rsidR="00490FDD" w:rsidRDefault="00490FDD" w:rsidP="00184272">
      <w:pPr>
        <w:spacing w:after="0"/>
        <w:rPr>
          <w:rFonts w:ascii="Garamond" w:eastAsia="Times New Roman" w:hAnsi="Garamond"/>
          <w:b/>
          <w:lang w:eastAsia="sl-SI"/>
        </w:rPr>
      </w:pPr>
    </w:p>
    <w:p w14:paraId="454FF987"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824951F"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1E79A160"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B30B4EB"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56997B6E"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920FF8E"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61F8C732"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1FFEB67D"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09AB8D6A" w14:textId="77777777" w:rsidR="00184272" w:rsidRDefault="00184272" w:rsidP="00184272">
      <w:pPr>
        <w:spacing w:after="0"/>
        <w:ind w:left="360"/>
        <w:jc w:val="both"/>
        <w:rPr>
          <w:rFonts w:ascii="Garamond" w:eastAsia="Times New Roman" w:hAnsi="Garamond"/>
          <w:lang w:eastAsia="sl-SI"/>
        </w:rPr>
      </w:pPr>
    </w:p>
    <w:p w14:paraId="155CD13C"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24D3A757"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število opravljenih ur (redne, izredne)</w:t>
      </w:r>
    </w:p>
    <w:p w14:paraId="66C78573"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naziv aparata</w:t>
      </w:r>
    </w:p>
    <w:p w14:paraId="0F578C9C"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inventarna številka opreme oziroma aparata</w:t>
      </w:r>
    </w:p>
    <w:p w14:paraId="2CB9EB81"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serijska številka aparata</w:t>
      </w:r>
    </w:p>
    <w:p w14:paraId="738C7B7E"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 xml:space="preserve">oddelek naročnika (nahajališče aparata) </w:t>
      </w:r>
    </w:p>
    <w:p w14:paraId="6F6A837C"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količina in vrsta vgrajenega materiala oz. rezervnih delov</w:t>
      </w:r>
    </w:p>
    <w:p w14:paraId="64432FD8"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008F5ECB"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173445C0"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da je aparat brezhiben in varen za uporabo.</w:t>
      </w:r>
    </w:p>
    <w:p w14:paraId="4B648C79" w14:textId="77777777" w:rsidR="00184272" w:rsidRDefault="00184272" w:rsidP="00184272">
      <w:pPr>
        <w:spacing w:after="0"/>
        <w:jc w:val="both"/>
        <w:rPr>
          <w:rFonts w:ascii="Garamond" w:eastAsia="Times New Roman" w:hAnsi="Garamond"/>
          <w:b/>
          <w:bCs/>
          <w:lang w:eastAsia="sl-SI"/>
        </w:rPr>
      </w:pPr>
    </w:p>
    <w:p w14:paraId="6B6DEC5D"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73118B3E" w14:textId="77777777" w:rsidR="00184272" w:rsidRDefault="00184272" w:rsidP="00184272">
      <w:pPr>
        <w:spacing w:after="0"/>
        <w:jc w:val="both"/>
        <w:rPr>
          <w:rFonts w:ascii="Garamond" w:eastAsia="Times New Roman" w:hAnsi="Garamond"/>
          <w:b/>
          <w:bCs/>
          <w:lang w:eastAsia="sl-SI"/>
        </w:rPr>
      </w:pPr>
    </w:p>
    <w:p w14:paraId="0317B340"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3F445D1D"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3CB50A96"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0864004D"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številko naročilnice</w:t>
      </w:r>
    </w:p>
    <w:p w14:paraId="7F6C3B59" w14:textId="77777777" w:rsidR="00184272" w:rsidRDefault="00184272" w:rsidP="00184272">
      <w:pPr>
        <w:spacing w:after="0"/>
        <w:ind w:left="420"/>
        <w:contextualSpacing/>
        <w:jc w:val="both"/>
        <w:rPr>
          <w:rFonts w:ascii="Garamond" w:eastAsia="Calibri" w:hAnsi="Garamond"/>
          <w:b/>
          <w:bCs/>
        </w:rPr>
      </w:pPr>
    </w:p>
    <w:p w14:paraId="762DBA11" w14:textId="77777777" w:rsidR="00184272" w:rsidRDefault="00184272" w:rsidP="00184272">
      <w:pPr>
        <w:ind w:left="60"/>
        <w:jc w:val="both"/>
        <w:rPr>
          <w:rFonts w:ascii="Garamond" w:eastAsia="Calibri" w:hAnsi="Garamond"/>
          <w:b/>
          <w:bCs/>
        </w:rPr>
      </w:pPr>
      <w:r>
        <w:rPr>
          <w:rFonts w:ascii="Garamond" w:eastAsia="Calibri" w:hAnsi="Garamond"/>
          <w:b/>
          <w:bCs/>
        </w:rPr>
        <w:t xml:space="preserve">ter kot prilogo </w:t>
      </w:r>
    </w:p>
    <w:p w14:paraId="53481E61"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10C240FD" w14:textId="77777777" w:rsidR="00184272" w:rsidRDefault="00184272" w:rsidP="00184272">
      <w:pPr>
        <w:jc w:val="both"/>
        <w:rPr>
          <w:rFonts w:ascii="Garamond" w:eastAsia="Calibri" w:hAnsi="Garamond"/>
          <w:b/>
          <w:bCs/>
        </w:rPr>
      </w:pPr>
    </w:p>
    <w:p w14:paraId="0743E3E9"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528B0562" w14:textId="77777777" w:rsidR="00184272" w:rsidRDefault="00184272" w:rsidP="00184272">
      <w:pPr>
        <w:spacing w:after="0"/>
        <w:jc w:val="both"/>
        <w:rPr>
          <w:rFonts w:ascii="Garamond" w:eastAsia="Times New Roman" w:hAnsi="Garamond"/>
          <w:lang w:eastAsia="sl-SI"/>
        </w:rPr>
      </w:pPr>
    </w:p>
    <w:p w14:paraId="3A5A7318"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3AFE282D"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435812A0"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24CF5A85" w14:textId="77777777" w:rsidR="004E7581" w:rsidRDefault="004E7581">
      <w:pPr>
        <w:spacing w:after="0"/>
        <w:jc w:val="both"/>
        <w:rPr>
          <w:rFonts w:ascii="Garamond" w:eastAsia="Times New Roman" w:hAnsi="Garamond"/>
          <w:lang w:eastAsia="sl-SI"/>
        </w:rPr>
      </w:pPr>
    </w:p>
    <w:p w14:paraId="41D0645A" w14:textId="5D485C50"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490FDD">
        <w:rPr>
          <w:rFonts w:ascii="Garamond" w:eastAsia="Times New Roman" w:hAnsi="Garamond"/>
          <w:b/>
          <w:lang w:eastAsia="sl-SI"/>
        </w:rPr>
        <w:t>498</w:t>
      </w:r>
      <w:r>
        <w:rPr>
          <w:rFonts w:ascii="Garamond" w:eastAsia="Times New Roman" w:hAnsi="Garamond"/>
          <w:b/>
          <w:lang w:eastAsia="sl-SI"/>
        </w:rPr>
        <w:t>_2025</w:t>
      </w:r>
      <w:r>
        <w:rPr>
          <w:rFonts w:ascii="Garamond" w:eastAsia="Calibri" w:hAnsi="Garamond"/>
          <w:b/>
          <w:bCs/>
        </w:rPr>
        <w:t>-</w:t>
      </w:r>
      <w:r w:rsidR="00490FDD" w:rsidRPr="009F25F9">
        <w:rPr>
          <w:rFonts w:ascii="Garamond" w:eastAsia="Calibri" w:hAnsi="Garamond"/>
          <w:b/>
          <w:bCs/>
        </w:rPr>
        <w:t xml:space="preserve">POPRAVILO (M02) </w:t>
      </w:r>
      <w:r w:rsidR="00490FDD">
        <w:rPr>
          <w:rFonts w:ascii="Garamond" w:eastAsia="Calibri" w:hAnsi="Garamond"/>
          <w:b/>
          <w:bCs/>
        </w:rPr>
        <w:t xml:space="preserve">BATERIJSKE </w:t>
      </w:r>
      <w:r w:rsidR="00490FDD" w:rsidRPr="009F25F9">
        <w:rPr>
          <w:rFonts w:ascii="Garamond" w:eastAsia="Calibri" w:hAnsi="Garamond"/>
          <w:b/>
          <w:bCs/>
        </w:rPr>
        <w:t>VRTALKE</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490FDD">
        <w:rPr>
          <w:rFonts w:ascii="Garamond" w:eastAsia="Times New Roman" w:hAnsi="Garamond"/>
          <w:bCs/>
          <w:lang w:eastAsia="sl-SI"/>
        </w:rPr>
        <w:t>23.07</w:t>
      </w:r>
      <w:r>
        <w:rPr>
          <w:rFonts w:ascii="Garamond" w:eastAsia="Times New Roman" w:hAnsi="Garamond"/>
          <w:bCs/>
          <w:lang w:eastAsia="sl-SI"/>
        </w:rPr>
        <w:t>.2025 do 12. ure.</w:t>
      </w:r>
    </w:p>
    <w:p w14:paraId="72A6A7D6" w14:textId="77777777" w:rsidR="008A0764" w:rsidRDefault="008A0764" w:rsidP="008A0764">
      <w:pPr>
        <w:spacing w:after="0"/>
        <w:rPr>
          <w:rFonts w:ascii="Garamond" w:eastAsia="Times New Roman" w:hAnsi="Garamond"/>
          <w:b/>
          <w:bCs/>
          <w:lang w:eastAsia="sl-SI"/>
        </w:rPr>
      </w:pPr>
    </w:p>
    <w:p w14:paraId="7E81A018"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4DE7B387"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4CDF10CB"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249411EA" w14:textId="77777777" w:rsidR="004E7581" w:rsidRDefault="004E7581">
      <w:pPr>
        <w:spacing w:after="0"/>
        <w:rPr>
          <w:rFonts w:ascii="Garamond" w:eastAsia="Times New Roman" w:hAnsi="Garamond"/>
          <w:lang w:eastAsia="sl-SI"/>
        </w:rPr>
      </w:pPr>
    </w:p>
    <w:bookmarkEnd w:id="0"/>
    <w:p w14:paraId="5F801380" w14:textId="77777777" w:rsidR="004E7581" w:rsidRDefault="004E7581">
      <w:pPr>
        <w:spacing w:after="0"/>
        <w:rPr>
          <w:rFonts w:ascii="Garamond" w:eastAsia="Times New Roman" w:hAnsi="Garamond"/>
          <w:lang w:eastAsia="sl-SI"/>
        </w:rPr>
      </w:pPr>
    </w:p>
    <w:p w14:paraId="4F78F901"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6EF57D97" w14:textId="77777777" w:rsidR="009C6117" w:rsidRPr="00184272" w:rsidRDefault="00F72105" w:rsidP="0018427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5AE00F14" w14:textId="77777777" w:rsidR="009C6117" w:rsidRDefault="009C6117" w:rsidP="009C6117">
      <w:pPr>
        <w:rPr>
          <w:rFonts w:ascii="Garamond" w:hAnsi="Garamond"/>
        </w:rPr>
      </w:pPr>
    </w:p>
    <w:p w14:paraId="60AF4A9B" w14:textId="77777777" w:rsidR="008A0764" w:rsidRPr="004659B9" w:rsidRDefault="008A0764" w:rsidP="009C6117">
      <w:pPr>
        <w:rPr>
          <w:rFonts w:ascii="Garamond" w:hAnsi="Garamond"/>
        </w:rPr>
      </w:pPr>
    </w:p>
    <w:p w14:paraId="6AA30D6A" w14:textId="77777777" w:rsidR="00490FDD" w:rsidRDefault="00490FDD" w:rsidP="00C70A8B">
      <w:pPr>
        <w:spacing w:after="0"/>
        <w:rPr>
          <w:rFonts w:ascii="Garamond" w:hAnsi="Garamond"/>
          <w:b/>
        </w:rPr>
      </w:pPr>
    </w:p>
    <w:p w14:paraId="09552360" w14:textId="77777777" w:rsidR="00490FDD" w:rsidRDefault="00490FDD" w:rsidP="00C70A8B">
      <w:pPr>
        <w:spacing w:after="0"/>
        <w:rPr>
          <w:rFonts w:ascii="Garamond" w:hAnsi="Garamond"/>
          <w:b/>
        </w:rPr>
      </w:pPr>
    </w:p>
    <w:p w14:paraId="43553958" w14:textId="77777777" w:rsidR="00490FDD" w:rsidRDefault="00490FDD" w:rsidP="00C70A8B">
      <w:pPr>
        <w:spacing w:after="0"/>
        <w:rPr>
          <w:rFonts w:ascii="Garamond" w:hAnsi="Garamond"/>
          <w:b/>
        </w:rPr>
      </w:pPr>
    </w:p>
    <w:p w14:paraId="2080022D" w14:textId="77777777" w:rsidR="00490FDD" w:rsidRDefault="00490FDD" w:rsidP="00C70A8B">
      <w:pPr>
        <w:spacing w:after="0"/>
        <w:rPr>
          <w:rFonts w:ascii="Garamond" w:hAnsi="Garamond"/>
          <w:b/>
        </w:rPr>
      </w:pPr>
    </w:p>
    <w:p w14:paraId="5A3FD554" w14:textId="77777777" w:rsidR="00490FDD" w:rsidRDefault="00490FDD" w:rsidP="00C70A8B">
      <w:pPr>
        <w:spacing w:after="0"/>
        <w:rPr>
          <w:rFonts w:ascii="Garamond" w:hAnsi="Garamond"/>
          <w:b/>
        </w:rPr>
      </w:pPr>
    </w:p>
    <w:p w14:paraId="239EE77B" w14:textId="77777777" w:rsidR="00490FDD" w:rsidRDefault="00490FDD" w:rsidP="00C70A8B">
      <w:pPr>
        <w:spacing w:after="0"/>
        <w:rPr>
          <w:rFonts w:ascii="Garamond" w:hAnsi="Garamond"/>
          <w:b/>
        </w:rPr>
      </w:pPr>
    </w:p>
    <w:p w14:paraId="36C8038A" w14:textId="77777777" w:rsidR="00490FDD" w:rsidRDefault="00490FDD" w:rsidP="00C70A8B">
      <w:pPr>
        <w:spacing w:after="0"/>
        <w:rPr>
          <w:rFonts w:ascii="Garamond" w:hAnsi="Garamond"/>
          <w:b/>
        </w:rPr>
      </w:pPr>
    </w:p>
    <w:p w14:paraId="5AA8A842" w14:textId="77777777" w:rsidR="00490FDD" w:rsidRDefault="00490FDD" w:rsidP="00C70A8B">
      <w:pPr>
        <w:spacing w:after="0"/>
        <w:rPr>
          <w:rFonts w:ascii="Garamond" w:hAnsi="Garamond"/>
          <w:b/>
        </w:rPr>
      </w:pPr>
    </w:p>
    <w:p w14:paraId="5D7D8E42" w14:textId="77777777" w:rsidR="00490FDD" w:rsidRDefault="00490FDD" w:rsidP="00C70A8B">
      <w:pPr>
        <w:spacing w:after="0"/>
        <w:rPr>
          <w:rFonts w:ascii="Garamond" w:hAnsi="Garamond"/>
          <w:b/>
        </w:rPr>
      </w:pPr>
    </w:p>
    <w:p w14:paraId="6211BA9E" w14:textId="77777777" w:rsidR="00490FDD" w:rsidRDefault="00490FDD" w:rsidP="00C70A8B">
      <w:pPr>
        <w:spacing w:after="0"/>
        <w:rPr>
          <w:rFonts w:ascii="Garamond" w:hAnsi="Garamond"/>
          <w:b/>
        </w:rPr>
      </w:pPr>
    </w:p>
    <w:p w14:paraId="406861E9" w14:textId="77777777" w:rsidR="00490FDD" w:rsidRDefault="00490FDD" w:rsidP="00C70A8B">
      <w:pPr>
        <w:spacing w:after="0"/>
        <w:rPr>
          <w:rFonts w:ascii="Garamond" w:hAnsi="Garamond"/>
          <w:b/>
        </w:rPr>
      </w:pPr>
    </w:p>
    <w:p w14:paraId="10B2FFC9" w14:textId="77777777" w:rsidR="00490FDD" w:rsidRDefault="00490FDD" w:rsidP="00C70A8B">
      <w:pPr>
        <w:spacing w:after="0"/>
        <w:rPr>
          <w:rFonts w:ascii="Garamond" w:hAnsi="Garamond"/>
          <w:b/>
        </w:rPr>
      </w:pPr>
    </w:p>
    <w:p w14:paraId="5A6206E4" w14:textId="77777777" w:rsidR="00490FDD" w:rsidRDefault="00490FDD" w:rsidP="00C70A8B">
      <w:pPr>
        <w:spacing w:after="0"/>
        <w:rPr>
          <w:rFonts w:ascii="Garamond" w:hAnsi="Garamond"/>
          <w:b/>
        </w:rPr>
      </w:pPr>
    </w:p>
    <w:p w14:paraId="47C6FE4E" w14:textId="77777777" w:rsidR="00490FDD" w:rsidRDefault="00490FDD" w:rsidP="00C70A8B">
      <w:pPr>
        <w:spacing w:after="0"/>
        <w:rPr>
          <w:rFonts w:ascii="Garamond" w:hAnsi="Garamond"/>
          <w:b/>
        </w:rPr>
      </w:pPr>
    </w:p>
    <w:p w14:paraId="611CFEE9" w14:textId="77777777" w:rsidR="00490FDD" w:rsidRDefault="00490FDD" w:rsidP="00C70A8B">
      <w:pPr>
        <w:spacing w:after="0"/>
        <w:rPr>
          <w:rFonts w:ascii="Garamond" w:hAnsi="Garamond"/>
          <w:b/>
        </w:rPr>
      </w:pPr>
    </w:p>
    <w:p w14:paraId="3EA9A863" w14:textId="77777777" w:rsidR="00490FDD" w:rsidRDefault="00490FDD" w:rsidP="00C70A8B">
      <w:pPr>
        <w:spacing w:after="0"/>
        <w:rPr>
          <w:rFonts w:ascii="Garamond" w:hAnsi="Garamond"/>
          <w:b/>
        </w:rPr>
      </w:pPr>
    </w:p>
    <w:p w14:paraId="5D34A2B6" w14:textId="77777777" w:rsidR="00490FDD" w:rsidRDefault="00490FDD" w:rsidP="00C70A8B">
      <w:pPr>
        <w:spacing w:after="0"/>
        <w:rPr>
          <w:rFonts w:ascii="Garamond" w:hAnsi="Garamond"/>
          <w:b/>
        </w:rPr>
      </w:pPr>
    </w:p>
    <w:p w14:paraId="593A1069" w14:textId="77777777" w:rsidR="00490FDD" w:rsidRDefault="00490FDD" w:rsidP="00C70A8B">
      <w:pPr>
        <w:spacing w:after="0"/>
        <w:rPr>
          <w:rFonts w:ascii="Garamond" w:hAnsi="Garamond"/>
          <w:b/>
        </w:rPr>
      </w:pPr>
    </w:p>
    <w:p w14:paraId="11582C5B" w14:textId="77777777" w:rsidR="00490FDD" w:rsidRDefault="00490FDD" w:rsidP="00C70A8B">
      <w:pPr>
        <w:spacing w:after="0"/>
        <w:rPr>
          <w:rFonts w:ascii="Garamond" w:hAnsi="Garamond"/>
          <w:b/>
        </w:rPr>
      </w:pPr>
    </w:p>
    <w:p w14:paraId="6A12C213" w14:textId="77777777" w:rsidR="00490FDD" w:rsidRDefault="00490FDD" w:rsidP="00C70A8B">
      <w:pPr>
        <w:spacing w:after="0"/>
        <w:rPr>
          <w:rFonts w:ascii="Garamond" w:hAnsi="Garamond"/>
          <w:b/>
        </w:rPr>
      </w:pPr>
    </w:p>
    <w:p w14:paraId="25CFB497" w14:textId="77777777" w:rsidR="00490FDD" w:rsidRDefault="00490FDD" w:rsidP="00C70A8B">
      <w:pPr>
        <w:spacing w:after="0"/>
        <w:rPr>
          <w:rFonts w:ascii="Garamond" w:hAnsi="Garamond"/>
          <w:b/>
        </w:rPr>
      </w:pPr>
    </w:p>
    <w:p w14:paraId="0EDA2771" w14:textId="77777777" w:rsidR="00490FDD" w:rsidRDefault="00490FDD" w:rsidP="00C70A8B">
      <w:pPr>
        <w:spacing w:after="0"/>
        <w:rPr>
          <w:rFonts w:ascii="Garamond" w:hAnsi="Garamond"/>
          <w:b/>
        </w:rPr>
      </w:pPr>
    </w:p>
    <w:p w14:paraId="2F462036" w14:textId="77777777" w:rsidR="00490FDD" w:rsidRDefault="00490FDD" w:rsidP="00C70A8B">
      <w:pPr>
        <w:spacing w:after="0"/>
        <w:rPr>
          <w:rFonts w:ascii="Garamond" w:hAnsi="Garamond"/>
          <w:b/>
        </w:rPr>
      </w:pPr>
    </w:p>
    <w:p w14:paraId="503D920A" w14:textId="77777777" w:rsidR="00490FDD" w:rsidRDefault="00490FDD" w:rsidP="00C70A8B">
      <w:pPr>
        <w:spacing w:after="0"/>
        <w:rPr>
          <w:rFonts w:ascii="Garamond" w:hAnsi="Garamond"/>
          <w:b/>
        </w:rPr>
      </w:pPr>
    </w:p>
    <w:p w14:paraId="73BE29DA" w14:textId="77777777" w:rsidR="00490FDD" w:rsidRDefault="00490FDD" w:rsidP="00C70A8B">
      <w:pPr>
        <w:spacing w:after="0"/>
        <w:rPr>
          <w:rFonts w:ascii="Garamond" w:hAnsi="Garamond"/>
          <w:b/>
        </w:rPr>
      </w:pPr>
    </w:p>
    <w:p w14:paraId="19E29642" w14:textId="77777777" w:rsidR="00490FDD" w:rsidRDefault="00490FDD" w:rsidP="00C70A8B">
      <w:pPr>
        <w:spacing w:after="0"/>
        <w:rPr>
          <w:rFonts w:ascii="Garamond" w:hAnsi="Garamond"/>
          <w:b/>
        </w:rPr>
      </w:pPr>
    </w:p>
    <w:p w14:paraId="53E6E35A" w14:textId="77777777" w:rsidR="00490FDD" w:rsidRDefault="00490FDD" w:rsidP="00C70A8B">
      <w:pPr>
        <w:spacing w:after="0"/>
        <w:rPr>
          <w:rFonts w:ascii="Garamond" w:hAnsi="Garamond"/>
          <w:b/>
        </w:rPr>
      </w:pPr>
    </w:p>
    <w:p w14:paraId="1221923E" w14:textId="77777777" w:rsidR="00490FDD" w:rsidRDefault="00490FDD" w:rsidP="00C70A8B">
      <w:pPr>
        <w:spacing w:after="0"/>
        <w:rPr>
          <w:rFonts w:ascii="Garamond" w:hAnsi="Garamond"/>
          <w:b/>
        </w:rPr>
      </w:pPr>
    </w:p>
    <w:p w14:paraId="2A4549C4" w14:textId="77777777" w:rsidR="00490FDD" w:rsidRDefault="00490FDD" w:rsidP="00C70A8B">
      <w:pPr>
        <w:spacing w:after="0"/>
        <w:rPr>
          <w:rFonts w:ascii="Garamond" w:hAnsi="Garamond"/>
          <w:b/>
        </w:rPr>
      </w:pPr>
    </w:p>
    <w:p w14:paraId="0ADBEC8B" w14:textId="77777777" w:rsidR="00490FDD" w:rsidRDefault="00490FDD" w:rsidP="00C70A8B">
      <w:pPr>
        <w:spacing w:after="0"/>
        <w:rPr>
          <w:rFonts w:ascii="Garamond" w:hAnsi="Garamond"/>
          <w:b/>
        </w:rPr>
      </w:pPr>
    </w:p>
    <w:p w14:paraId="6A49827F" w14:textId="77777777" w:rsidR="00490FDD" w:rsidRDefault="00490FDD" w:rsidP="00C70A8B">
      <w:pPr>
        <w:spacing w:after="0"/>
        <w:rPr>
          <w:rFonts w:ascii="Garamond" w:hAnsi="Garamond"/>
          <w:b/>
        </w:rPr>
      </w:pPr>
    </w:p>
    <w:p w14:paraId="68F4EAF2" w14:textId="77777777" w:rsidR="00490FDD" w:rsidRDefault="00490FDD" w:rsidP="00C70A8B">
      <w:pPr>
        <w:spacing w:after="0"/>
        <w:rPr>
          <w:rFonts w:ascii="Garamond" w:hAnsi="Garamond"/>
          <w:b/>
        </w:rPr>
      </w:pPr>
    </w:p>
    <w:p w14:paraId="18A17B27" w14:textId="77777777" w:rsidR="00490FDD" w:rsidRDefault="00490FDD" w:rsidP="00C70A8B">
      <w:pPr>
        <w:spacing w:after="0"/>
        <w:rPr>
          <w:rFonts w:ascii="Garamond" w:hAnsi="Garamond"/>
          <w:b/>
        </w:rPr>
      </w:pPr>
    </w:p>
    <w:p w14:paraId="094CCD61" w14:textId="77777777" w:rsidR="00490FDD" w:rsidRDefault="00490FDD" w:rsidP="00C70A8B">
      <w:pPr>
        <w:spacing w:after="0"/>
        <w:rPr>
          <w:rFonts w:ascii="Garamond" w:hAnsi="Garamond"/>
          <w:b/>
        </w:rPr>
      </w:pPr>
    </w:p>
    <w:p w14:paraId="72252474" w14:textId="77777777" w:rsidR="00490FDD" w:rsidRDefault="00490FDD" w:rsidP="00C70A8B">
      <w:pPr>
        <w:spacing w:after="0"/>
        <w:rPr>
          <w:rFonts w:ascii="Garamond" w:hAnsi="Garamond"/>
          <w:b/>
        </w:rPr>
      </w:pPr>
    </w:p>
    <w:p w14:paraId="5AEEE7DC" w14:textId="77777777" w:rsidR="00490FDD" w:rsidRDefault="00490FDD" w:rsidP="00C70A8B">
      <w:pPr>
        <w:spacing w:after="0"/>
        <w:rPr>
          <w:rFonts w:ascii="Garamond" w:hAnsi="Garamond"/>
          <w:b/>
        </w:rPr>
      </w:pPr>
    </w:p>
    <w:p w14:paraId="693ADC42" w14:textId="77777777" w:rsidR="00490FDD" w:rsidRDefault="00490FDD" w:rsidP="00C70A8B">
      <w:pPr>
        <w:spacing w:after="0"/>
        <w:rPr>
          <w:rFonts w:ascii="Garamond" w:hAnsi="Garamond"/>
          <w:b/>
        </w:rPr>
      </w:pPr>
    </w:p>
    <w:p w14:paraId="0B2ADC93" w14:textId="77777777" w:rsidR="00490FDD" w:rsidRDefault="00490FDD" w:rsidP="00C70A8B">
      <w:pPr>
        <w:spacing w:after="0"/>
        <w:rPr>
          <w:rFonts w:ascii="Garamond" w:hAnsi="Garamond"/>
          <w:b/>
        </w:rPr>
      </w:pPr>
    </w:p>
    <w:p w14:paraId="2B77F78B" w14:textId="77777777" w:rsidR="00490FDD" w:rsidRDefault="00490FDD" w:rsidP="00C70A8B">
      <w:pPr>
        <w:spacing w:after="0"/>
        <w:rPr>
          <w:rFonts w:ascii="Garamond" w:hAnsi="Garamond"/>
          <w:b/>
        </w:rPr>
      </w:pPr>
    </w:p>
    <w:p w14:paraId="6C82F5CA" w14:textId="77777777" w:rsidR="00490FDD" w:rsidRDefault="00490FDD" w:rsidP="00C70A8B">
      <w:pPr>
        <w:spacing w:after="0"/>
        <w:rPr>
          <w:rFonts w:ascii="Garamond" w:hAnsi="Garamond"/>
          <w:b/>
        </w:rPr>
      </w:pPr>
    </w:p>
    <w:p w14:paraId="11376C8D" w14:textId="77777777" w:rsidR="00490FDD" w:rsidRDefault="00490FDD" w:rsidP="00C70A8B">
      <w:pPr>
        <w:spacing w:after="0"/>
        <w:rPr>
          <w:rFonts w:ascii="Garamond" w:hAnsi="Garamond"/>
          <w:b/>
        </w:rPr>
      </w:pPr>
    </w:p>
    <w:p w14:paraId="02095399" w14:textId="77777777" w:rsidR="00490FDD" w:rsidRDefault="00490FDD" w:rsidP="00C70A8B">
      <w:pPr>
        <w:spacing w:after="0"/>
        <w:rPr>
          <w:rFonts w:ascii="Garamond" w:hAnsi="Garamond"/>
          <w:b/>
        </w:rPr>
      </w:pPr>
    </w:p>
    <w:p w14:paraId="3FCDFC11" w14:textId="164C23E2" w:rsidR="00C70A8B" w:rsidRDefault="00C70A8B" w:rsidP="00C70A8B">
      <w:pPr>
        <w:spacing w:after="0"/>
        <w:rPr>
          <w:rFonts w:ascii="Garamond" w:eastAsia="Times New Roman" w:hAnsi="Garamond"/>
          <w:lang w:eastAsia="sl-SI"/>
        </w:rPr>
      </w:pPr>
      <w:r>
        <w:rPr>
          <w:rFonts w:ascii="Garamond" w:hAnsi="Garamond"/>
          <w:b/>
        </w:rPr>
        <w:lastRenderedPageBreak/>
        <w:t>OBR-2</w:t>
      </w:r>
    </w:p>
    <w:p w14:paraId="5C4BF742"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69598C1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2B5F7A5D"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08E603E0" w14:textId="77777777" w:rsidR="00C70A8B" w:rsidRDefault="00C70A8B" w:rsidP="00C70A8B">
      <w:pPr>
        <w:spacing w:after="0"/>
        <w:jc w:val="both"/>
        <w:rPr>
          <w:rFonts w:ascii="Garamond" w:eastAsia="Times New Roman" w:hAnsi="Garamond" w:cs="Arial"/>
          <w:lang w:eastAsia="sl-SI"/>
        </w:rPr>
      </w:pPr>
    </w:p>
    <w:p w14:paraId="7B2F63CA"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64143E28" w14:textId="77777777" w:rsidR="00C70A8B" w:rsidRDefault="00C70A8B" w:rsidP="00C70A8B">
      <w:pPr>
        <w:spacing w:after="0"/>
        <w:jc w:val="both"/>
        <w:rPr>
          <w:rFonts w:ascii="Garamond" w:eastAsia="Times New Roman" w:hAnsi="Garamond" w:cs="Arial"/>
          <w:b/>
          <w:lang w:eastAsia="sl-SI"/>
        </w:rPr>
      </w:pPr>
    </w:p>
    <w:p w14:paraId="77A17572"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08238C5B"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56CC2EF0"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723189A5" w14:textId="77777777" w:rsidR="00C70A8B" w:rsidRDefault="00C70A8B" w:rsidP="00C70A8B">
      <w:pPr>
        <w:spacing w:after="0"/>
        <w:jc w:val="both"/>
        <w:rPr>
          <w:rFonts w:ascii="Garamond" w:eastAsia="Times New Roman" w:hAnsi="Garamond" w:cs="Arial"/>
          <w:lang w:eastAsia="sl-SI"/>
        </w:rPr>
      </w:pPr>
    </w:p>
    <w:p w14:paraId="717A84B0"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0441369F" w14:textId="77777777" w:rsidR="00C70A8B" w:rsidRDefault="00C70A8B" w:rsidP="00C70A8B">
      <w:pPr>
        <w:spacing w:after="0"/>
        <w:jc w:val="both"/>
        <w:rPr>
          <w:rFonts w:ascii="Garamond" w:eastAsia="Times New Roman" w:hAnsi="Garamond" w:cs="Arial"/>
          <w:lang w:eastAsia="sl-SI"/>
        </w:rPr>
      </w:pPr>
    </w:p>
    <w:p w14:paraId="54D92DC7"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2ABE1817" w14:textId="77777777" w:rsidR="00C70A8B" w:rsidRDefault="00C70A8B" w:rsidP="00C70A8B">
      <w:pPr>
        <w:spacing w:after="0"/>
        <w:jc w:val="both"/>
        <w:rPr>
          <w:rFonts w:ascii="Garamond" w:eastAsia="Times New Roman" w:hAnsi="Garamond" w:cs="Arial"/>
          <w:lang w:eastAsia="sl-SI"/>
        </w:rPr>
      </w:pPr>
    </w:p>
    <w:p w14:paraId="59AEFA4D"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309CDC9D"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28C554E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3557289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BBC05C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2737CCD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2B90FB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1403D785" w14:textId="77777777" w:rsidTr="00427C9B">
        <w:tc>
          <w:tcPr>
            <w:tcW w:w="2303" w:type="dxa"/>
            <w:tcBorders>
              <w:top w:val="single" w:sz="4" w:space="0" w:color="auto"/>
              <w:left w:val="single" w:sz="4" w:space="0" w:color="auto"/>
              <w:bottom w:val="single" w:sz="4" w:space="0" w:color="auto"/>
              <w:right w:val="single" w:sz="4" w:space="0" w:color="auto"/>
            </w:tcBorders>
          </w:tcPr>
          <w:p w14:paraId="0CC8338D"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776E6AC2"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620279B4"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72090302" w14:textId="77777777" w:rsidTr="00427C9B">
        <w:tc>
          <w:tcPr>
            <w:tcW w:w="2303" w:type="dxa"/>
            <w:tcBorders>
              <w:top w:val="single" w:sz="4" w:space="0" w:color="auto"/>
              <w:left w:val="single" w:sz="4" w:space="0" w:color="auto"/>
              <w:bottom w:val="single" w:sz="4" w:space="0" w:color="auto"/>
              <w:right w:val="single" w:sz="4" w:space="0" w:color="auto"/>
            </w:tcBorders>
          </w:tcPr>
          <w:p w14:paraId="726FB6B8"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2C1B3E5"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1C1F2632"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17944516" w14:textId="77777777" w:rsidTr="00427C9B">
        <w:tc>
          <w:tcPr>
            <w:tcW w:w="2303" w:type="dxa"/>
            <w:tcBorders>
              <w:top w:val="single" w:sz="4" w:space="0" w:color="auto"/>
              <w:left w:val="single" w:sz="4" w:space="0" w:color="auto"/>
              <w:bottom w:val="single" w:sz="4" w:space="0" w:color="auto"/>
              <w:right w:val="single" w:sz="4" w:space="0" w:color="auto"/>
            </w:tcBorders>
          </w:tcPr>
          <w:p w14:paraId="5EC5626E"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555DF5CB"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10AB52CD" w14:textId="77777777" w:rsidR="00C70A8B" w:rsidRDefault="00C70A8B" w:rsidP="00427C9B">
            <w:pPr>
              <w:spacing w:after="0" w:line="247" w:lineRule="auto"/>
              <w:jc w:val="both"/>
              <w:rPr>
                <w:rFonts w:ascii="Garamond" w:eastAsia="Times New Roman" w:hAnsi="Garamond" w:cs="Arial"/>
                <w:kern w:val="3"/>
                <w:lang w:eastAsia="sl-SI"/>
              </w:rPr>
            </w:pPr>
          </w:p>
        </w:tc>
      </w:tr>
    </w:tbl>
    <w:p w14:paraId="2E2B22D4" w14:textId="77777777" w:rsidR="00C70A8B" w:rsidRDefault="00C70A8B" w:rsidP="00C70A8B">
      <w:pPr>
        <w:spacing w:after="0"/>
        <w:jc w:val="both"/>
        <w:rPr>
          <w:rFonts w:ascii="Garamond" w:eastAsia="Times New Roman" w:hAnsi="Garamond" w:cs="Arial"/>
          <w:lang w:eastAsia="sl-SI"/>
        </w:rPr>
      </w:pPr>
    </w:p>
    <w:p w14:paraId="47E3DD95"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378E0D69"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0BB86A4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3CD30F9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80B261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2EC05C2E"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49D09C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5061AF6D" w14:textId="77777777" w:rsidTr="00427C9B">
        <w:tc>
          <w:tcPr>
            <w:tcW w:w="2303" w:type="dxa"/>
            <w:tcBorders>
              <w:top w:val="single" w:sz="4" w:space="0" w:color="auto"/>
              <w:left w:val="single" w:sz="4" w:space="0" w:color="auto"/>
              <w:bottom w:val="single" w:sz="4" w:space="0" w:color="auto"/>
              <w:right w:val="single" w:sz="4" w:space="0" w:color="auto"/>
            </w:tcBorders>
          </w:tcPr>
          <w:p w14:paraId="5FA54C5C"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636F4FBE"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053228F"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4CBAC7C5" w14:textId="77777777" w:rsidTr="00427C9B">
        <w:tc>
          <w:tcPr>
            <w:tcW w:w="2303" w:type="dxa"/>
            <w:tcBorders>
              <w:top w:val="single" w:sz="4" w:space="0" w:color="auto"/>
              <w:left w:val="single" w:sz="4" w:space="0" w:color="auto"/>
              <w:bottom w:val="single" w:sz="4" w:space="0" w:color="auto"/>
              <w:right w:val="single" w:sz="4" w:space="0" w:color="auto"/>
            </w:tcBorders>
          </w:tcPr>
          <w:p w14:paraId="4E93BC84"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14B3FE94"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83A3973" w14:textId="77777777" w:rsidR="00C70A8B" w:rsidRDefault="00C70A8B" w:rsidP="00427C9B">
            <w:pPr>
              <w:spacing w:after="0" w:line="247" w:lineRule="auto"/>
              <w:jc w:val="both"/>
              <w:rPr>
                <w:rFonts w:ascii="Garamond" w:eastAsia="Times New Roman" w:hAnsi="Garamond" w:cs="Arial"/>
                <w:kern w:val="3"/>
                <w:lang w:eastAsia="sl-SI"/>
              </w:rPr>
            </w:pPr>
          </w:p>
        </w:tc>
      </w:tr>
    </w:tbl>
    <w:p w14:paraId="348EA5FC" w14:textId="77777777" w:rsidR="00C70A8B" w:rsidRDefault="00C70A8B" w:rsidP="00C70A8B">
      <w:pPr>
        <w:spacing w:after="0"/>
        <w:jc w:val="both"/>
        <w:rPr>
          <w:rFonts w:ascii="Garamond" w:eastAsia="Times New Roman" w:hAnsi="Garamond" w:cs="Arial"/>
          <w:lang w:eastAsia="sl-SI"/>
        </w:rPr>
      </w:pPr>
    </w:p>
    <w:p w14:paraId="5F829115"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294BA2D6"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2F04B8F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33953A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3F9D6579" w14:textId="77777777" w:rsidTr="00427C9B">
        <w:tc>
          <w:tcPr>
            <w:tcW w:w="3936" w:type="dxa"/>
            <w:tcBorders>
              <w:top w:val="single" w:sz="4" w:space="0" w:color="auto"/>
              <w:left w:val="single" w:sz="4" w:space="0" w:color="auto"/>
              <w:bottom w:val="single" w:sz="4" w:space="0" w:color="auto"/>
              <w:right w:val="single" w:sz="4" w:space="0" w:color="auto"/>
            </w:tcBorders>
          </w:tcPr>
          <w:p w14:paraId="55B2ABCE"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4275E34A"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53D26421" w14:textId="77777777" w:rsidTr="00427C9B">
        <w:tc>
          <w:tcPr>
            <w:tcW w:w="3936" w:type="dxa"/>
            <w:tcBorders>
              <w:top w:val="single" w:sz="4" w:space="0" w:color="auto"/>
              <w:left w:val="single" w:sz="4" w:space="0" w:color="auto"/>
              <w:bottom w:val="single" w:sz="4" w:space="0" w:color="auto"/>
              <w:right w:val="single" w:sz="4" w:space="0" w:color="auto"/>
            </w:tcBorders>
          </w:tcPr>
          <w:p w14:paraId="144AB9C3"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11C52969" w14:textId="77777777" w:rsidR="00C70A8B" w:rsidRDefault="00C70A8B" w:rsidP="00427C9B">
            <w:pPr>
              <w:spacing w:after="0" w:line="247" w:lineRule="auto"/>
              <w:jc w:val="both"/>
              <w:rPr>
                <w:rFonts w:ascii="Garamond" w:eastAsia="Times New Roman" w:hAnsi="Garamond" w:cs="Arial"/>
                <w:kern w:val="3"/>
                <w:lang w:eastAsia="sl-SI"/>
              </w:rPr>
            </w:pPr>
          </w:p>
        </w:tc>
      </w:tr>
    </w:tbl>
    <w:p w14:paraId="49582EAA" w14:textId="77777777" w:rsidR="00C70A8B" w:rsidRDefault="00C70A8B" w:rsidP="00C70A8B">
      <w:pPr>
        <w:spacing w:after="0"/>
        <w:jc w:val="both"/>
        <w:rPr>
          <w:rFonts w:ascii="Garamond" w:eastAsia="Times New Roman" w:hAnsi="Garamond" w:cs="Arial"/>
          <w:lang w:eastAsia="sl-SI"/>
        </w:rPr>
      </w:pPr>
    </w:p>
    <w:p w14:paraId="57030014" w14:textId="77777777" w:rsidR="00C70A8B" w:rsidRDefault="00C70A8B" w:rsidP="00C70A8B">
      <w:pPr>
        <w:spacing w:after="0"/>
        <w:jc w:val="both"/>
        <w:rPr>
          <w:rFonts w:ascii="Garamond" w:eastAsia="Times New Roman" w:hAnsi="Garamond" w:cs="Arial"/>
          <w:lang w:eastAsia="sl-SI"/>
        </w:rPr>
      </w:pPr>
    </w:p>
    <w:p w14:paraId="2926F4AE"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568582E3" w14:textId="77777777" w:rsidR="00C70A8B" w:rsidRDefault="00C70A8B" w:rsidP="00C70A8B">
      <w:pPr>
        <w:spacing w:after="0"/>
        <w:ind w:left="360"/>
        <w:jc w:val="both"/>
        <w:rPr>
          <w:rFonts w:ascii="Garamond" w:eastAsia="Times New Roman" w:hAnsi="Garamond" w:cs="Arial"/>
          <w:lang w:eastAsia="sl-SI"/>
        </w:rPr>
      </w:pPr>
    </w:p>
    <w:p w14:paraId="5AFB29D6"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7080DBBE" w14:textId="77777777" w:rsidR="00C70A8B" w:rsidRDefault="00C70A8B" w:rsidP="00C70A8B">
      <w:pPr>
        <w:spacing w:after="0" w:line="360" w:lineRule="auto"/>
        <w:jc w:val="both"/>
        <w:rPr>
          <w:rFonts w:ascii="Garamond" w:eastAsia="Times New Roman" w:hAnsi="Garamond" w:cs="Arial"/>
          <w:lang w:eastAsia="sl-SI"/>
        </w:rPr>
      </w:pPr>
    </w:p>
    <w:p w14:paraId="1A7B0289"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7C1CF4A4"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7DE24497"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6C6E4F5C" w14:textId="77777777" w:rsidR="009C6117" w:rsidRPr="004659B9" w:rsidRDefault="009C6117" w:rsidP="009C6117">
      <w:pPr>
        <w:jc w:val="both"/>
        <w:rPr>
          <w:rFonts w:ascii="Garamond" w:hAnsi="Garamond"/>
          <w:u w:val="single"/>
        </w:rPr>
      </w:pPr>
    </w:p>
    <w:p w14:paraId="5EE77C06"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718DD8E7" w14:textId="77777777" w:rsidR="009C6117" w:rsidRPr="004659B9" w:rsidRDefault="009C6117" w:rsidP="009C6117">
      <w:pPr>
        <w:rPr>
          <w:rFonts w:ascii="Garamond" w:hAnsi="Garamond"/>
          <w:lang w:eastAsia="zh-CN"/>
        </w:rPr>
      </w:pPr>
    </w:p>
    <w:p w14:paraId="69C7173E"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15D39325" w14:textId="77777777" w:rsidR="009C6117" w:rsidRPr="004659B9" w:rsidRDefault="009C6117" w:rsidP="009C6117">
      <w:pPr>
        <w:rPr>
          <w:rFonts w:ascii="Garamond" w:hAnsi="Garamond"/>
          <w:u w:val="single"/>
          <w:lang w:eastAsia="zh-CN"/>
        </w:rPr>
      </w:pPr>
    </w:p>
    <w:p w14:paraId="70C0C250"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2DEB6908" w14:textId="791A524E" w:rsidR="009C6117" w:rsidRPr="004659B9" w:rsidRDefault="00F6483E" w:rsidP="009C6117">
      <w:pPr>
        <w:rPr>
          <w:rFonts w:ascii="Garamond" w:hAnsi="Garamond"/>
          <w:b/>
          <w:bCs/>
        </w:rPr>
      </w:pPr>
      <w:r w:rsidRPr="00490FDD">
        <w:rPr>
          <w:rFonts w:ascii="Garamond" w:eastAsia="Calibri" w:hAnsi="Garamond"/>
          <w:b/>
          <w:bCs/>
        </w:rPr>
        <w:t>»</w:t>
      </w:r>
      <w:r w:rsidR="00490FDD">
        <w:rPr>
          <w:rFonts w:ascii="Garamond" w:eastAsia="Times New Roman" w:hAnsi="Garamond"/>
          <w:b/>
          <w:lang w:eastAsia="sl-SI"/>
        </w:rPr>
        <w:t>EN_498_2025</w:t>
      </w:r>
      <w:r w:rsidR="00490FDD">
        <w:rPr>
          <w:rFonts w:ascii="Garamond" w:eastAsia="Calibri" w:hAnsi="Garamond"/>
          <w:b/>
          <w:bCs/>
        </w:rPr>
        <w:t>-</w:t>
      </w:r>
      <w:r w:rsidR="00490FDD" w:rsidRPr="009F25F9">
        <w:rPr>
          <w:rFonts w:ascii="Garamond" w:eastAsia="Calibri" w:hAnsi="Garamond"/>
          <w:b/>
          <w:bCs/>
        </w:rPr>
        <w:t xml:space="preserve">POPRAVILO (M02) </w:t>
      </w:r>
      <w:r w:rsidR="00490FDD">
        <w:rPr>
          <w:rFonts w:ascii="Garamond" w:eastAsia="Calibri" w:hAnsi="Garamond"/>
          <w:b/>
          <w:bCs/>
        </w:rPr>
        <w:t xml:space="preserve">BATERIJSKE </w:t>
      </w:r>
      <w:r w:rsidR="00490FDD" w:rsidRPr="009F25F9">
        <w:rPr>
          <w:rFonts w:ascii="Garamond" w:eastAsia="Calibri" w:hAnsi="Garamond"/>
          <w:b/>
          <w:bCs/>
        </w:rPr>
        <w:t>VRTALKE</w:t>
      </w:r>
      <w:r>
        <w:rPr>
          <w:rFonts w:ascii="Garamond" w:eastAsia="Calibri" w:hAnsi="Garamond"/>
          <w:b/>
          <w:bCs/>
        </w:rPr>
        <w:t>«</w:t>
      </w:r>
    </w:p>
    <w:p w14:paraId="3B291606" w14:textId="77777777" w:rsidR="009C6117" w:rsidRPr="008A0764" w:rsidRDefault="009C6117" w:rsidP="009C6117">
      <w:pPr>
        <w:rPr>
          <w:rFonts w:ascii="Garamond" w:hAnsi="Garamond"/>
          <w:bCs/>
        </w:rPr>
      </w:pPr>
      <w:r w:rsidRPr="008A0764">
        <w:rPr>
          <w:rFonts w:ascii="Garamond" w:hAnsi="Garamond"/>
          <w:bCs/>
        </w:rPr>
        <w:t>oddajam sledečo ponudbo</w:t>
      </w:r>
    </w:p>
    <w:p w14:paraId="323EADE9" w14:textId="77777777" w:rsidR="009C6117" w:rsidRPr="004659B9" w:rsidRDefault="009C6117" w:rsidP="009C6117">
      <w:pPr>
        <w:rPr>
          <w:rFonts w:ascii="Garamond" w:hAnsi="Garamond"/>
          <w:b/>
          <w:lang w:eastAsia="zh-CN"/>
        </w:rPr>
      </w:pPr>
    </w:p>
    <w:p w14:paraId="29A2934C"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0E0C9373" w14:textId="77777777" w:rsidTr="00033422">
        <w:trPr>
          <w:trHeight w:val="656"/>
        </w:trPr>
        <w:tc>
          <w:tcPr>
            <w:tcW w:w="4537" w:type="dxa"/>
            <w:tcBorders>
              <w:left w:val="single" w:sz="4" w:space="0" w:color="auto"/>
            </w:tcBorders>
          </w:tcPr>
          <w:p w14:paraId="5CF9814E"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6AE27E1A" w14:textId="77777777" w:rsidR="009C6117" w:rsidRPr="004659B9" w:rsidRDefault="009C6117" w:rsidP="00033422">
            <w:pPr>
              <w:rPr>
                <w:rFonts w:ascii="Garamond" w:hAnsi="Garamond"/>
              </w:rPr>
            </w:pPr>
          </w:p>
        </w:tc>
      </w:tr>
    </w:tbl>
    <w:p w14:paraId="13815AC0" w14:textId="77777777" w:rsidR="009C6117" w:rsidRDefault="009C6117" w:rsidP="009C6117">
      <w:pPr>
        <w:rPr>
          <w:rFonts w:ascii="Garamond" w:hAnsi="Garamond"/>
        </w:rPr>
      </w:pPr>
    </w:p>
    <w:p w14:paraId="64834586" w14:textId="77777777" w:rsidR="009C6117" w:rsidRDefault="009C6117" w:rsidP="009C6117">
      <w:pPr>
        <w:rPr>
          <w:rFonts w:ascii="Garamond" w:hAnsi="Garamond"/>
        </w:rPr>
      </w:pPr>
    </w:p>
    <w:p w14:paraId="1B0F145A" w14:textId="77777777" w:rsidR="009C6117" w:rsidRDefault="009C6117" w:rsidP="009C6117">
      <w:pPr>
        <w:rPr>
          <w:rFonts w:ascii="Garamond" w:hAnsi="Garamond"/>
        </w:rPr>
      </w:pPr>
    </w:p>
    <w:p w14:paraId="2C8C7F0A" w14:textId="77777777" w:rsidR="009C6117" w:rsidRDefault="009C6117" w:rsidP="009C6117">
      <w:pPr>
        <w:rPr>
          <w:rFonts w:ascii="Garamond" w:hAnsi="Garamond"/>
        </w:rPr>
      </w:pPr>
    </w:p>
    <w:p w14:paraId="24F25AE8"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00963992" w14:textId="77777777" w:rsidR="009C6117" w:rsidRPr="004659B9" w:rsidRDefault="009C6117" w:rsidP="009C6117">
      <w:pPr>
        <w:rPr>
          <w:rFonts w:ascii="Garamond" w:hAnsi="Garamond"/>
        </w:rPr>
      </w:pPr>
    </w:p>
    <w:p w14:paraId="1E2B4DDD" w14:textId="77777777" w:rsidR="009C6117" w:rsidRPr="004659B9" w:rsidRDefault="009C6117" w:rsidP="009C6117">
      <w:pPr>
        <w:rPr>
          <w:rFonts w:ascii="Garamond" w:hAnsi="Garamond"/>
        </w:rPr>
      </w:pPr>
    </w:p>
    <w:p w14:paraId="7E56D71F"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6487C2AC" w14:textId="77777777" w:rsidR="009C6117" w:rsidRPr="004659B9" w:rsidRDefault="009C6117" w:rsidP="009C6117">
      <w:pPr>
        <w:rPr>
          <w:rFonts w:ascii="Garamond" w:hAnsi="Garamond"/>
        </w:rPr>
      </w:pPr>
    </w:p>
    <w:p w14:paraId="47443333" w14:textId="77777777" w:rsidR="009C6117" w:rsidRPr="004659B9" w:rsidRDefault="009C6117" w:rsidP="009C6117">
      <w:pPr>
        <w:rPr>
          <w:rFonts w:ascii="Garamond" w:hAnsi="Garamond"/>
        </w:rPr>
      </w:pPr>
    </w:p>
    <w:p w14:paraId="1E6D08E4" w14:textId="77777777" w:rsidR="009C6117" w:rsidRDefault="009C6117">
      <w:pPr>
        <w:rPr>
          <w:rFonts w:ascii="Garamond" w:hAnsi="Garamond"/>
        </w:rPr>
      </w:pPr>
    </w:p>
    <w:p w14:paraId="57FAD2BE"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C0BD1" w14:textId="77777777" w:rsidR="00F84788" w:rsidRDefault="00F84788">
      <w:pPr>
        <w:spacing w:after="0"/>
      </w:pPr>
      <w:r>
        <w:separator/>
      </w:r>
    </w:p>
  </w:endnote>
  <w:endnote w:type="continuationSeparator" w:id="0">
    <w:p w14:paraId="29DC2F92" w14:textId="77777777" w:rsidR="00F84788" w:rsidRDefault="00F8478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3C60ABC8"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63AAEEDF"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FC680" w14:textId="77777777" w:rsidR="00F84788" w:rsidRDefault="00F84788">
      <w:pPr>
        <w:spacing w:after="0"/>
      </w:pPr>
      <w:r>
        <w:rPr>
          <w:color w:val="000000"/>
        </w:rPr>
        <w:separator/>
      </w:r>
    </w:p>
  </w:footnote>
  <w:footnote w:type="continuationSeparator" w:id="0">
    <w:p w14:paraId="68CBAD95" w14:textId="77777777" w:rsidR="00F84788" w:rsidRDefault="00F8478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5F9"/>
    <w:rsid w:val="00000652"/>
    <w:rsid w:val="00012F7B"/>
    <w:rsid w:val="00023BFA"/>
    <w:rsid w:val="00037BDB"/>
    <w:rsid w:val="000D6581"/>
    <w:rsid w:val="000E70D9"/>
    <w:rsid w:val="00122795"/>
    <w:rsid w:val="00184272"/>
    <w:rsid w:val="001A51DA"/>
    <w:rsid w:val="001B06FA"/>
    <w:rsid w:val="001D2231"/>
    <w:rsid w:val="001F4519"/>
    <w:rsid w:val="002750FF"/>
    <w:rsid w:val="002A0613"/>
    <w:rsid w:val="002B39B0"/>
    <w:rsid w:val="002D3ECA"/>
    <w:rsid w:val="00377FCB"/>
    <w:rsid w:val="003A3DEA"/>
    <w:rsid w:val="00401CE5"/>
    <w:rsid w:val="00451167"/>
    <w:rsid w:val="00490FDD"/>
    <w:rsid w:val="004950D2"/>
    <w:rsid w:val="004C4652"/>
    <w:rsid w:val="004E7581"/>
    <w:rsid w:val="00535110"/>
    <w:rsid w:val="005814A3"/>
    <w:rsid w:val="005A2FBD"/>
    <w:rsid w:val="005B37F7"/>
    <w:rsid w:val="0060268B"/>
    <w:rsid w:val="006076CF"/>
    <w:rsid w:val="00697840"/>
    <w:rsid w:val="00760C1B"/>
    <w:rsid w:val="00773A33"/>
    <w:rsid w:val="007764D1"/>
    <w:rsid w:val="007A03FC"/>
    <w:rsid w:val="008A0764"/>
    <w:rsid w:val="008A1308"/>
    <w:rsid w:val="008A5A91"/>
    <w:rsid w:val="0097771F"/>
    <w:rsid w:val="009C6117"/>
    <w:rsid w:val="009E2DE9"/>
    <w:rsid w:val="009F25F9"/>
    <w:rsid w:val="00A214EE"/>
    <w:rsid w:val="00A9174C"/>
    <w:rsid w:val="00B25BCA"/>
    <w:rsid w:val="00B55DD0"/>
    <w:rsid w:val="00BA1BF9"/>
    <w:rsid w:val="00BE30FA"/>
    <w:rsid w:val="00BF5903"/>
    <w:rsid w:val="00C008A2"/>
    <w:rsid w:val="00C038D2"/>
    <w:rsid w:val="00C57F50"/>
    <w:rsid w:val="00C70A8B"/>
    <w:rsid w:val="00C71566"/>
    <w:rsid w:val="00CB2E1F"/>
    <w:rsid w:val="00D13DE7"/>
    <w:rsid w:val="00D32AA0"/>
    <w:rsid w:val="00DB7E31"/>
    <w:rsid w:val="00E417F0"/>
    <w:rsid w:val="00E62B1F"/>
    <w:rsid w:val="00E77D05"/>
    <w:rsid w:val="00E90A48"/>
    <w:rsid w:val="00F039A6"/>
    <w:rsid w:val="00F13727"/>
    <w:rsid w:val="00F6483E"/>
    <w:rsid w:val="00F72105"/>
    <w:rsid w:val="00F84788"/>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01E78"/>
  <w15:docId w15:val="{5B4BD8BD-13F1-4CAD-B4F3-885BFD880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1959332894">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 w:id="2013143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93C5D341BD46D49681DD6B47758A23"/>
        <w:category>
          <w:name w:val="Splošno"/>
          <w:gallery w:val="placeholder"/>
        </w:category>
        <w:types>
          <w:type w:val="bbPlcHdr"/>
        </w:types>
        <w:behaviors>
          <w:behavior w:val="content"/>
        </w:behaviors>
        <w:guid w:val="{6860378B-70B3-46D7-995F-E8E1E9AA22BD}"/>
      </w:docPartPr>
      <w:docPartBody>
        <w:p w:rsidR="00000000" w:rsidRDefault="00000000">
          <w:pPr>
            <w:pStyle w:val="0D93C5D341BD46D49681DD6B47758A23"/>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E6E"/>
    <w:rsid w:val="006076CF"/>
    <w:rsid w:val="00687E6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0D93C5D341BD46D49681DD6B47758A23">
    <w:name w:val="0D93C5D341BD46D49681DD6B47758A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15</TotalTime>
  <Pages>5</Pages>
  <Words>1271</Words>
  <Characters>7248</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2025-07-21T07:58:00Z</dcterms:created>
  <dcterms:modified xsi:type="dcterms:W3CDTF">2025-07-21T08:13:00Z</dcterms:modified>
</cp:coreProperties>
</file>